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D478FF" w:rsidP="00897FB4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4638675" cy="1190625"/>
                  <wp:effectExtent l="0" t="0" r="9525" b="9525"/>
                  <wp:wrapSquare wrapText="bothSides"/>
                  <wp:docPr id="19" name="Picture 19" descr="C:\Users\Jennifer David\AppData\Local\Microsoft\Windows\INetCache\Content.Word\dc_blac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nifer David\AppData\Local\Microsoft\Windows\INetCache\Content.Word\dc_blac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7FB4" w:rsidRPr="00897FB4" w:rsidRDefault="00D478FF" w:rsidP="00897FB4">
            <w:pPr>
              <w:pStyle w:val="Subtitle"/>
            </w:pPr>
            <w:r>
              <w:t xml:space="preserve">                    We can Help!!</w:t>
            </w:r>
          </w:p>
          <w:p w:rsidR="00897FB4" w:rsidRPr="00897FB4" w:rsidRDefault="00D478FF" w:rsidP="00897FB4">
            <w:pPr>
              <w:pStyle w:val="Date"/>
            </w:pPr>
            <w:r>
              <w:t>Dates: Mondays Starting January 15</w:t>
            </w:r>
            <w:r w:rsidRPr="00D478FF">
              <w:rPr>
                <w:vertAlign w:val="superscript"/>
              </w:rPr>
              <w:t>th</w:t>
            </w:r>
            <w:r>
              <w:t xml:space="preserve"> – April 16</w:t>
            </w:r>
            <w:r w:rsidRPr="00D478FF">
              <w:rPr>
                <w:vertAlign w:val="superscript"/>
              </w:rPr>
              <w:t>th</w:t>
            </w:r>
            <w:r>
              <w:t xml:space="preserve"> 2018 (no class on Feb. 19</w:t>
            </w:r>
            <w:r w:rsidRPr="00D478FF">
              <w:rPr>
                <w:vertAlign w:val="superscript"/>
              </w:rPr>
              <w:t>th</w:t>
            </w:r>
            <w:r>
              <w:t>)</w:t>
            </w:r>
          </w:p>
          <w:p w:rsidR="00897FB4" w:rsidRPr="00897FB4" w:rsidRDefault="00D478FF" w:rsidP="00897FB4">
            <w:pPr>
              <w:pStyle w:val="Time"/>
            </w:pPr>
            <w:r>
              <w:t>Time: 6:30pm-8pm</w:t>
            </w:r>
          </w:p>
          <w:p w:rsidR="00897FB4" w:rsidRPr="00897FB4" w:rsidRDefault="00D478FF" w:rsidP="00897FB4">
            <w:pPr>
              <w:pStyle w:val="Location"/>
            </w:pPr>
            <w:r>
              <w:t>Location: Faribault Evangelical Free Church</w:t>
            </w:r>
          </w:p>
          <w:p w:rsidR="00897FB4" w:rsidRPr="00897FB4" w:rsidRDefault="00D478FF" w:rsidP="00897FB4">
            <w:pPr>
              <w:pStyle w:val="Location"/>
            </w:pPr>
            <w:r>
              <w:t>1039 St Paul Ave Faribault, MN 55021</w:t>
            </w:r>
          </w:p>
          <w:p w:rsidR="00897FB4" w:rsidRPr="00897FB4" w:rsidRDefault="00D478FF" w:rsidP="00D478FF">
            <w:proofErr w:type="spellStart"/>
            <w:r>
              <w:t>DivorceCare</w:t>
            </w:r>
            <w:proofErr w:type="spellEnd"/>
            <w:r>
              <w:t xml:space="preserve"> is a program designed to help separated and divorced people find hope, encouragement and suppor</w:t>
            </w:r>
            <w:r w:rsidR="00454C76">
              <w:t>t. We also</w:t>
            </w:r>
            <w:r>
              <w:t xml:space="preserve"> </w:t>
            </w:r>
            <w:r w:rsidR="00454C76">
              <w:t>help equip people to develop the</w:t>
            </w:r>
            <w:r>
              <w:t xml:space="preserve"> skills </w:t>
            </w:r>
            <w:r w:rsidR="00454C76">
              <w:t>needed to rebuild their liv</w:t>
            </w:r>
            <w:r>
              <w:t>e</w:t>
            </w:r>
            <w:r w:rsidR="00454C76">
              <w:t>s</w:t>
            </w:r>
            <w:bookmarkStart w:id="0" w:name="_GoBack"/>
            <w:bookmarkEnd w:id="0"/>
            <w:r>
              <w:t>!</w:t>
            </w:r>
            <w:r w:rsidR="00454C76">
              <w:t xml:space="preserve"> The class is $30 for the workbook and 13 sessions. People are welcome to come to individual sessions as well. Contact Jennifer David for more info 507-210-6339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C312DD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AFA7A7B949174C48802B3315835C9C63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2F687B7D5E974D8E820FC4CAD413476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F41140384F0043AAB480FBAEA22E1B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2DD" w:rsidRDefault="00C312DD" w:rsidP="0068245E">
      <w:pPr>
        <w:spacing w:after="0" w:line="240" w:lineRule="auto"/>
      </w:pPr>
      <w:r>
        <w:separator/>
      </w:r>
    </w:p>
  </w:endnote>
  <w:endnote w:type="continuationSeparator" w:id="0">
    <w:p w:rsidR="00C312DD" w:rsidRDefault="00C312D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C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2DD" w:rsidRDefault="00C312DD" w:rsidP="0068245E">
      <w:pPr>
        <w:spacing w:after="0" w:line="240" w:lineRule="auto"/>
      </w:pPr>
      <w:r>
        <w:separator/>
      </w:r>
    </w:p>
  </w:footnote>
  <w:footnote w:type="continuationSeparator" w:id="0">
    <w:p w:rsidR="00C312DD" w:rsidRDefault="00C312D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36BCA3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4633EAC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72FA4A1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18ECE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8FF"/>
    <w:rsid w:val="000E33EA"/>
    <w:rsid w:val="001570B2"/>
    <w:rsid w:val="001624C3"/>
    <w:rsid w:val="00220400"/>
    <w:rsid w:val="002733AA"/>
    <w:rsid w:val="002A068F"/>
    <w:rsid w:val="00454C76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B168F9"/>
    <w:rsid w:val="00C312DD"/>
    <w:rsid w:val="00C67FD5"/>
    <w:rsid w:val="00C93A32"/>
    <w:rsid w:val="00CE754C"/>
    <w:rsid w:val="00CF207A"/>
    <w:rsid w:val="00D478FF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53FA65E9-8D3F-4C06-8719-38C7D28A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%20David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FA7A7B949174C48802B3315835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BF4B9-22C6-42F4-9135-599F96C4F015}"/>
      </w:docPartPr>
      <w:docPartBody>
        <w:p w:rsidR="00000000" w:rsidRDefault="005E3AEA">
          <w:pPr>
            <w:pStyle w:val="AFA7A7B949174C48802B3315835C9C63"/>
          </w:pPr>
          <w:r w:rsidRPr="00897FB4">
            <w:t>for more information c</w:t>
          </w:r>
          <w:r w:rsidRPr="00897FB4">
            <w:t>ontact:</w:t>
          </w:r>
        </w:p>
      </w:docPartBody>
    </w:docPart>
    <w:docPart>
      <w:docPartPr>
        <w:name w:val="2F687B7D5E974D8E820FC4CAD4134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33A01-8119-4F83-AE06-621E5AE5B4B3}"/>
      </w:docPartPr>
      <w:docPartBody>
        <w:p w:rsidR="00000000" w:rsidRDefault="005E3AEA">
          <w:pPr>
            <w:pStyle w:val="2F687B7D5E974D8E820FC4CAD413476E"/>
          </w:pPr>
          <w:r w:rsidRPr="00897FB4">
            <w:t>Contact Name</w:t>
          </w:r>
        </w:p>
      </w:docPartBody>
    </w:docPart>
    <w:docPart>
      <w:docPartPr>
        <w:name w:val="F41140384F0043AAB480FBAEA22E1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2A559-EF2E-4EC0-907A-EDD8BD2E7845}"/>
      </w:docPartPr>
      <w:docPartBody>
        <w:p w:rsidR="00000000" w:rsidRDefault="005E3AEA">
          <w:pPr>
            <w:pStyle w:val="F41140384F0043AAB480FBAEA22E1B0F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EA"/>
    <w:rsid w:val="005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C666AA0124478695B70DC13859D50D">
    <w:name w:val="E1C666AA0124478695B70DC13859D50D"/>
  </w:style>
  <w:style w:type="paragraph" w:customStyle="1" w:styleId="A1B25C2551A945E58F952F93606EBF6D">
    <w:name w:val="A1B25C2551A945E58F952F93606EBF6D"/>
  </w:style>
  <w:style w:type="paragraph" w:customStyle="1" w:styleId="24BED6F7D04642A7B2529268CDF8CBE3">
    <w:name w:val="24BED6F7D04642A7B2529268CDF8CBE3"/>
  </w:style>
  <w:style w:type="paragraph" w:customStyle="1" w:styleId="2E0B9CE92012440F98ABF4063427713D">
    <w:name w:val="2E0B9CE92012440F98ABF4063427713D"/>
  </w:style>
  <w:style w:type="paragraph" w:customStyle="1" w:styleId="9B202CEDDCBF45749DECF649354D7FF8">
    <w:name w:val="9B202CEDDCBF45749DECF649354D7FF8"/>
  </w:style>
  <w:style w:type="paragraph" w:customStyle="1" w:styleId="6A6CACC3440E4717B53BC4EAEBDF9B17">
    <w:name w:val="6A6CACC3440E4717B53BC4EAEBDF9B17"/>
  </w:style>
  <w:style w:type="paragraph" w:customStyle="1" w:styleId="01B351D510C84416981532B003C3D2C8">
    <w:name w:val="01B351D510C84416981532B003C3D2C8"/>
  </w:style>
  <w:style w:type="paragraph" w:customStyle="1" w:styleId="AD4A32678FB142B5AE82D2389CE687C2">
    <w:name w:val="AD4A32678FB142B5AE82D2389CE687C2"/>
  </w:style>
  <w:style w:type="paragraph" w:customStyle="1" w:styleId="AFA7A7B949174C48802B3315835C9C63">
    <w:name w:val="AFA7A7B949174C48802B3315835C9C63"/>
  </w:style>
  <w:style w:type="paragraph" w:customStyle="1" w:styleId="2F687B7D5E974D8E820FC4CAD413476E">
    <w:name w:val="2F687B7D5E974D8E820FC4CAD413476E"/>
  </w:style>
  <w:style w:type="paragraph" w:customStyle="1" w:styleId="F41140384F0043AAB480FBAEA22E1B0F">
    <w:name w:val="F41140384F0043AAB480FBAEA22E1B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0BFE07-6139-472C-B28C-5B636797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15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David</dc:creator>
  <cp:keywords/>
  <dc:description/>
  <cp:lastModifiedBy>Jennifer David</cp:lastModifiedBy>
  <cp:revision>1</cp:revision>
  <cp:lastPrinted>2017-10-24T16:09:00Z</cp:lastPrinted>
  <dcterms:created xsi:type="dcterms:W3CDTF">2017-10-24T15:58:00Z</dcterms:created>
  <dcterms:modified xsi:type="dcterms:W3CDTF">2017-10-24T16:13:00Z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